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A6CE6" w14:textId="77777777" w:rsidR="006A33B1" w:rsidRPr="001C38C5" w:rsidRDefault="006A33B1" w:rsidP="00D065A6">
      <w:pPr>
        <w:tabs>
          <w:tab w:val="left" w:pos="465"/>
          <w:tab w:val="center" w:pos="4703"/>
        </w:tabs>
        <w:jc w:val="both"/>
        <w:rPr>
          <w:rFonts w:ascii="Arial" w:hAnsi="Arial" w:cs="Arial"/>
          <w:sz w:val="20"/>
          <w:szCs w:val="20"/>
          <w:lang w:val="sv-SE"/>
        </w:rPr>
      </w:pPr>
    </w:p>
    <w:p w14:paraId="599090B0" w14:textId="77777777" w:rsidR="001C38C5" w:rsidRPr="001C38C5" w:rsidRDefault="001C38C5" w:rsidP="001C38C5">
      <w:pPr>
        <w:jc w:val="center"/>
        <w:rPr>
          <w:rFonts w:ascii="Arial" w:hAnsi="Arial" w:cs="Arial"/>
          <w:b/>
          <w:sz w:val="32"/>
          <w:lang w:val="en-US"/>
        </w:rPr>
      </w:pPr>
      <w:r w:rsidRPr="001C38C5">
        <w:rPr>
          <w:rFonts w:ascii="Arial" w:hAnsi="Arial" w:cs="Arial"/>
          <w:b/>
          <w:sz w:val="32"/>
        </w:rPr>
        <w:t>I</w:t>
      </w:r>
      <w:r>
        <w:rPr>
          <w:rFonts w:ascii="Arial" w:hAnsi="Arial" w:cs="Arial"/>
          <w:b/>
          <w:sz w:val="32"/>
        </w:rPr>
        <w:t>ZJAVA O UČLANJENJU I SAGLASNOST</w:t>
      </w:r>
    </w:p>
    <w:p w14:paraId="1A0BA7AD" w14:textId="77777777" w:rsidR="001C38C5" w:rsidRPr="001C38C5" w:rsidRDefault="001C38C5" w:rsidP="001C38C5">
      <w:pPr>
        <w:rPr>
          <w:rFonts w:ascii="Arial" w:hAnsi="Arial" w:cs="Arial"/>
        </w:rPr>
      </w:pPr>
    </w:p>
    <w:p w14:paraId="4C2C555D" w14:textId="77777777" w:rsidR="001C38C5" w:rsidRPr="001C38C5" w:rsidRDefault="001C38C5" w:rsidP="001C38C5">
      <w:pPr>
        <w:rPr>
          <w:rFonts w:ascii="Arial" w:hAnsi="Arial" w:cs="Arial"/>
        </w:rPr>
      </w:pPr>
      <w:r w:rsidRPr="001C38C5">
        <w:rPr>
          <w:rFonts w:ascii="Arial" w:hAnsi="Arial" w:cs="Arial"/>
        </w:rPr>
        <w:t>Sindikalna organizacija: ________________________________</w:t>
      </w:r>
    </w:p>
    <w:p w14:paraId="5BD3AF7E" w14:textId="77777777" w:rsidR="001C38C5" w:rsidRPr="001C38C5" w:rsidRDefault="001C38C5" w:rsidP="001C38C5">
      <w:pPr>
        <w:rPr>
          <w:rFonts w:ascii="Arial" w:hAnsi="Arial" w:cs="Arial"/>
        </w:rPr>
      </w:pPr>
      <w:r w:rsidRPr="001C38C5">
        <w:rPr>
          <w:rFonts w:ascii="Arial" w:hAnsi="Arial" w:cs="Arial"/>
        </w:rPr>
        <w:t>Sindikalna podružnica: __________________________________</w:t>
      </w:r>
    </w:p>
    <w:p w14:paraId="63006564" w14:textId="77777777" w:rsidR="001C38C5" w:rsidRPr="001C38C5" w:rsidRDefault="001C38C5" w:rsidP="001C38C5">
      <w:pPr>
        <w:rPr>
          <w:rFonts w:ascii="Arial" w:hAnsi="Arial" w:cs="Arial"/>
        </w:rPr>
      </w:pPr>
      <w:r w:rsidRPr="001C38C5">
        <w:rPr>
          <w:rFonts w:ascii="Arial" w:hAnsi="Arial" w:cs="Arial"/>
        </w:rPr>
        <w:t>Mjesto: ___________________________</w:t>
      </w:r>
    </w:p>
    <w:p w14:paraId="213E8765" w14:textId="77777777" w:rsidR="001C38C5" w:rsidRPr="001C38C5" w:rsidRDefault="001C38C5" w:rsidP="001C38C5">
      <w:pPr>
        <w:rPr>
          <w:rFonts w:ascii="Arial" w:hAnsi="Arial" w:cs="Arial"/>
        </w:rPr>
      </w:pPr>
      <w:r w:rsidRPr="001C38C5">
        <w:rPr>
          <w:rFonts w:ascii="Arial" w:hAnsi="Arial" w:cs="Arial"/>
        </w:rPr>
        <w:t>Datum pristupa: ____________________</w:t>
      </w:r>
    </w:p>
    <w:p w14:paraId="76DCEDE7" w14:textId="77777777" w:rsidR="001C38C5" w:rsidRPr="001C38C5" w:rsidRDefault="001C38C5" w:rsidP="001C38C5">
      <w:pPr>
        <w:rPr>
          <w:rFonts w:ascii="Arial" w:hAnsi="Arial" w:cs="Arial"/>
        </w:rPr>
      </w:pPr>
    </w:p>
    <w:p w14:paraId="149FAA4F" w14:textId="77777777" w:rsidR="001C38C5" w:rsidRDefault="001C38C5" w:rsidP="001C38C5">
      <w:pPr>
        <w:jc w:val="both"/>
        <w:rPr>
          <w:rFonts w:ascii="Arial" w:hAnsi="Arial" w:cs="Arial"/>
        </w:rPr>
      </w:pPr>
      <w:r w:rsidRPr="001C38C5">
        <w:rPr>
          <w:rFonts w:ascii="Arial" w:hAnsi="Arial" w:cs="Arial"/>
        </w:rPr>
        <w:t>Na osnovu čl. 8, 10, 12, 14, 15. i 66. Statuta Samostalnog sindikata državnih službenika i namještenika u organima državne službe, sudskoj vlasti i javnim ustanovama u Federaciji Bosne i Hercegovine, dajem sljedeću</w:t>
      </w:r>
    </w:p>
    <w:p w14:paraId="4C55680C" w14:textId="77777777" w:rsidR="001C38C5" w:rsidRPr="001C38C5" w:rsidRDefault="001C38C5" w:rsidP="001C38C5">
      <w:pPr>
        <w:jc w:val="both"/>
        <w:rPr>
          <w:rFonts w:ascii="Arial" w:hAnsi="Arial" w:cs="Arial"/>
        </w:rPr>
      </w:pPr>
    </w:p>
    <w:p w14:paraId="03857BEA" w14:textId="77777777" w:rsidR="001C38C5" w:rsidRPr="001C38C5" w:rsidRDefault="001C38C5" w:rsidP="001C38C5">
      <w:pPr>
        <w:jc w:val="center"/>
        <w:rPr>
          <w:rFonts w:ascii="Arial" w:hAnsi="Arial" w:cs="Arial"/>
          <w:b/>
          <w:sz w:val="32"/>
        </w:rPr>
      </w:pPr>
      <w:r w:rsidRPr="001C38C5">
        <w:rPr>
          <w:rFonts w:ascii="Arial" w:hAnsi="Arial" w:cs="Arial"/>
          <w:b/>
          <w:sz w:val="32"/>
        </w:rPr>
        <w:t>I Z J A V U</w:t>
      </w:r>
    </w:p>
    <w:p w14:paraId="32EF7489" w14:textId="77777777" w:rsidR="001C38C5" w:rsidRPr="001C38C5" w:rsidRDefault="001C38C5" w:rsidP="001C38C5">
      <w:pPr>
        <w:jc w:val="center"/>
        <w:rPr>
          <w:rFonts w:ascii="Arial" w:hAnsi="Arial" w:cs="Arial"/>
          <w:b/>
        </w:rPr>
      </w:pPr>
    </w:p>
    <w:p w14:paraId="27566BE9" w14:textId="77777777" w:rsidR="001C38C5" w:rsidRDefault="001C38C5" w:rsidP="001C38C5">
      <w:pPr>
        <w:jc w:val="both"/>
        <w:rPr>
          <w:rFonts w:ascii="Arial" w:hAnsi="Arial" w:cs="Arial"/>
        </w:rPr>
      </w:pPr>
      <w:r w:rsidRPr="001C38C5">
        <w:rPr>
          <w:rFonts w:ascii="Arial" w:hAnsi="Arial" w:cs="Arial"/>
        </w:rPr>
        <w:t>Prihvatam Statut i Program djelovanja Samostalnog sindikata državnih službenika i namještenika u organima državne službe, sudskoj vlasti i javnim ustanovama u FBiH, dobrovoljno se učlanjujem i pristajem da mi se putem platne liste odbija članarina predviđena članom 66. Statuta, u iznosu od 1% od neto plaće i uplati na račun Samostalnog sindikata, sa pravom Sindikalne organizacije na povrat 50% uplaćene članarine.</w:t>
      </w:r>
      <w:r>
        <w:rPr>
          <w:rFonts w:ascii="Arial" w:hAnsi="Arial" w:cs="Arial"/>
        </w:rPr>
        <w:t xml:space="preserve"> </w:t>
      </w:r>
    </w:p>
    <w:p w14:paraId="39768FB4" w14:textId="77777777" w:rsidR="001C38C5" w:rsidRDefault="001C38C5" w:rsidP="001C38C5">
      <w:pPr>
        <w:jc w:val="both"/>
        <w:rPr>
          <w:rFonts w:ascii="Arial" w:hAnsi="Arial" w:cs="Arial"/>
        </w:rPr>
      </w:pPr>
    </w:p>
    <w:p w14:paraId="1473BFDD" w14:textId="77777777" w:rsidR="001C38C5" w:rsidRPr="001C38C5" w:rsidRDefault="001C38C5" w:rsidP="001C38C5">
      <w:pPr>
        <w:jc w:val="both"/>
        <w:rPr>
          <w:rFonts w:ascii="Arial" w:hAnsi="Arial" w:cs="Arial"/>
        </w:rPr>
      </w:pPr>
      <w:r w:rsidRPr="001C38C5">
        <w:rPr>
          <w:rFonts w:ascii="Arial" w:hAnsi="Arial" w:cs="Arial"/>
        </w:rPr>
        <w:t>Poslodavcu dajem saglasnost da dostavlja podatke o iznosima odbitaka Samostalnom sindikatu, radi vođenja evidencije članstva i evidentiranja prihoda od članarine.</w:t>
      </w:r>
    </w:p>
    <w:p w14:paraId="37944219" w14:textId="77777777" w:rsidR="001C38C5" w:rsidRDefault="001C38C5" w:rsidP="001C38C5">
      <w:pPr>
        <w:jc w:val="both"/>
        <w:rPr>
          <w:rFonts w:ascii="Arial" w:hAnsi="Arial" w:cs="Arial"/>
        </w:rPr>
      </w:pPr>
    </w:p>
    <w:p w14:paraId="4DB8977E" w14:textId="77777777" w:rsidR="001C38C5" w:rsidRDefault="001C38C5" w:rsidP="001C38C5">
      <w:pPr>
        <w:jc w:val="both"/>
        <w:rPr>
          <w:rFonts w:ascii="Arial" w:hAnsi="Arial" w:cs="Arial"/>
        </w:rPr>
      </w:pPr>
      <w:r w:rsidRPr="001C38C5">
        <w:rPr>
          <w:rFonts w:ascii="Arial" w:hAnsi="Arial" w:cs="Arial"/>
        </w:rPr>
        <w:t>Saglasan/na sam da Samostalni sindikat državnih službenika i namještenika u FBiH prikuplja i obrađuje moje lične podat</w:t>
      </w:r>
      <w:r>
        <w:rPr>
          <w:rFonts w:ascii="Arial" w:hAnsi="Arial" w:cs="Arial"/>
        </w:rPr>
        <w:t>k</w:t>
      </w:r>
      <w:r w:rsidRPr="001C38C5">
        <w:rPr>
          <w:rFonts w:ascii="Arial" w:hAnsi="Arial" w:cs="Arial"/>
        </w:rPr>
        <w:t>e koje dostavlja poslodavac putem rekapitulacija/obračuna plaća i podatke iz ove izjave, radi evidentiranja članarine, vođenja evidencije članstva i ostvarivanja prava iz članstva, u skladu sa Zakonom o zaštiti ličnih podataka Bosne i Hercegovine.</w:t>
      </w:r>
    </w:p>
    <w:p w14:paraId="3D989185" w14:textId="77777777" w:rsidR="001C38C5" w:rsidRPr="001C38C5" w:rsidRDefault="001C38C5" w:rsidP="001C38C5">
      <w:pPr>
        <w:jc w:val="both"/>
        <w:rPr>
          <w:rFonts w:ascii="Arial" w:hAnsi="Arial" w:cs="Arial"/>
        </w:rPr>
      </w:pPr>
    </w:p>
    <w:tbl>
      <w:tblPr>
        <w:tblW w:w="9316" w:type="dxa"/>
        <w:tblInd w:w="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83"/>
        <w:gridCol w:w="2337"/>
        <w:gridCol w:w="3081"/>
        <w:gridCol w:w="3015"/>
      </w:tblGrid>
      <w:tr w:rsidR="001C38C5" w:rsidRPr="001C38C5" w14:paraId="72C6EAB6" w14:textId="77777777" w:rsidTr="001C38C5">
        <w:trPr>
          <w:trHeight w:val="229"/>
        </w:trPr>
        <w:tc>
          <w:tcPr>
            <w:tcW w:w="846" w:type="dxa"/>
          </w:tcPr>
          <w:p w14:paraId="21135F81" w14:textId="77777777" w:rsidR="001C38C5" w:rsidRPr="001C38C5" w:rsidRDefault="001C38C5" w:rsidP="001C38C5">
            <w:pPr>
              <w:rPr>
                <w:rFonts w:ascii="Arial" w:hAnsi="Arial" w:cs="Arial"/>
                <w:b/>
              </w:rPr>
            </w:pPr>
            <w:r w:rsidRPr="001C38C5">
              <w:rPr>
                <w:rFonts w:ascii="Arial" w:hAnsi="Arial" w:cs="Arial"/>
                <w:b/>
              </w:rPr>
              <w:t>Redni broj</w:t>
            </w:r>
          </w:p>
        </w:tc>
        <w:tc>
          <w:tcPr>
            <w:tcW w:w="2348" w:type="dxa"/>
          </w:tcPr>
          <w:p w14:paraId="7F439693" w14:textId="77777777" w:rsidR="001C38C5" w:rsidRPr="001C38C5" w:rsidRDefault="001C38C5" w:rsidP="001C38C5">
            <w:pPr>
              <w:jc w:val="center"/>
              <w:rPr>
                <w:rFonts w:ascii="Arial" w:hAnsi="Arial" w:cs="Arial"/>
                <w:b/>
              </w:rPr>
            </w:pPr>
            <w:r w:rsidRPr="001C38C5">
              <w:rPr>
                <w:rFonts w:ascii="Arial" w:hAnsi="Arial" w:cs="Arial"/>
                <w:b/>
              </w:rPr>
              <w:t>Ime</w:t>
            </w:r>
          </w:p>
        </w:tc>
        <w:tc>
          <w:tcPr>
            <w:tcW w:w="3094" w:type="dxa"/>
          </w:tcPr>
          <w:p w14:paraId="5EF486E0" w14:textId="77777777" w:rsidR="001C38C5" w:rsidRPr="001C38C5" w:rsidRDefault="001C38C5" w:rsidP="001C38C5">
            <w:pPr>
              <w:jc w:val="center"/>
              <w:rPr>
                <w:rFonts w:ascii="Arial" w:hAnsi="Arial" w:cs="Arial"/>
                <w:b/>
              </w:rPr>
            </w:pPr>
            <w:r w:rsidRPr="001C38C5">
              <w:rPr>
                <w:rFonts w:ascii="Arial" w:hAnsi="Arial" w:cs="Arial"/>
                <w:b/>
              </w:rPr>
              <w:t>Prezime</w:t>
            </w:r>
          </w:p>
        </w:tc>
        <w:tc>
          <w:tcPr>
            <w:tcW w:w="3028" w:type="dxa"/>
          </w:tcPr>
          <w:p w14:paraId="65E73AC8" w14:textId="77777777" w:rsidR="001C38C5" w:rsidRPr="001C38C5" w:rsidRDefault="001C38C5" w:rsidP="001C38C5">
            <w:pPr>
              <w:jc w:val="center"/>
              <w:rPr>
                <w:rFonts w:ascii="Arial" w:hAnsi="Arial" w:cs="Arial"/>
                <w:b/>
              </w:rPr>
            </w:pPr>
            <w:r w:rsidRPr="001C38C5">
              <w:rPr>
                <w:rFonts w:ascii="Arial" w:hAnsi="Arial" w:cs="Arial"/>
                <w:b/>
              </w:rPr>
              <w:t>Potpis</w:t>
            </w:r>
          </w:p>
        </w:tc>
      </w:tr>
      <w:tr w:rsidR="001C38C5" w14:paraId="3910CF7B" w14:textId="77777777" w:rsidTr="001C38C5">
        <w:trPr>
          <w:trHeight w:val="229"/>
        </w:trPr>
        <w:tc>
          <w:tcPr>
            <w:tcW w:w="846" w:type="dxa"/>
          </w:tcPr>
          <w:p w14:paraId="54274313" w14:textId="77777777" w:rsidR="001C38C5" w:rsidRDefault="001C38C5" w:rsidP="001C38C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2348" w:type="dxa"/>
          </w:tcPr>
          <w:p w14:paraId="01450C98" w14:textId="77777777" w:rsidR="001C38C5" w:rsidRDefault="001C38C5" w:rsidP="001C38C5">
            <w:pPr>
              <w:rPr>
                <w:rFonts w:ascii="Arial" w:hAnsi="Arial" w:cs="Arial"/>
              </w:rPr>
            </w:pPr>
          </w:p>
        </w:tc>
        <w:tc>
          <w:tcPr>
            <w:tcW w:w="3094" w:type="dxa"/>
          </w:tcPr>
          <w:p w14:paraId="5100CAC8" w14:textId="77777777" w:rsidR="001C38C5" w:rsidRDefault="001C38C5" w:rsidP="001C38C5">
            <w:pPr>
              <w:rPr>
                <w:rFonts w:ascii="Arial" w:hAnsi="Arial" w:cs="Arial"/>
              </w:rPr>
            </w:pPr>
          </w:p>
        </w:tc>
        <w:tc>
          <w:tcPr>
            <w:tcW w:w="3028" w:type="dxa"/>
          </w:tcPr>
          <w:p w14:paraId="267030E7" w14:textId="77777777" w:rsidR="001C38C5" w:rsidRDefault="001C38C5" w:rsidP="001C38C5">
            <w:pPr>
              <w:rPr>
                <w:rFonts w:ascii="Arial" w:hAnsi="Arial" w:cs="Arial"/>
              </w:rPr>
            </w:pPr>
          </w:p>
        </w:tc>
      </w:tr>
      <w:tr w:rsidR="001C38C5" w14:paraId="42A44DEB" w14:textId="77777777" w:rsidTr="001C38C5">
        <w:trPr>
          <w:trHeight w:val="229"/>
        </w:trPr>
        <w:tc>
          <w:tcPr>
            <w:tcW w:w="846" w:type="dxa"/>
          </w:tcPr>
          <w:p w14:paraId="54F4790D" w14:textId="77777777" w:rsidR="001C38C5" w:rsidRDefault="001C38C5" w:rsidP="001C38C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2348" w:type="dxa"/>
          </w:tcPr>
          <w:p w14:paraId="41D4B99F" w14:textId="77777777" w:rsidR="001C38C5" w:rsidRDefault="001C38C5" w:rsidP="001C38C5">
            <w:pPr>
              <w:rPr>
                <w:rFonts w:ascii="Arial" w:hAnsi="Arial" w:cs="Arial"/>
              </w:rPr>
            </w:pPr>
          </w:p>
        </w:tc>
        <w:tc>
          <w:tcPr>
            <w:tcW w:w="3094" w:type="dxa"/>
          </w:tcPr>
          <w:p w14:paraId="18E1D0B2" w14:textId="77777777" w:rsidR="001C38C5" w:rsidRDefault="001C38C5" w:rsidP="001C38C5">
            <w:pPr>
              <w:rPr>
                <w:rFonts w:ascii="Arial" w:hAnsi="Arial" w:cs="Arial"/>
              </w:rPr>
            </w:pPr>
          </w:p>
        </w:tc>
        <w:tc>
          <w:tcPr>
            <w:tcW w:w="3028" w:type="dxa"/>
          </w:tcPr>
          <w:p w14:paraId="2A0FFE87" w14:textId="77777777" w:rsidR="001C38C5" w:rsidRDefault="001C38C5" w:rsidP="001C38C5">
            <w:pPr>
              <w:rPr>
                <w:rFonts w:ascii="Arial" w:hAnsi="Arial" w:cs="Arial"/>
              </w:rPr>
            </w:pPr>
          </w:p>
        </w:tc>
      </w:tr>
      <w:tr w:rsidR="001C38C5" w14:paraId="7CC2D96A" w14:textId="77777777" w:rsidTr="001C38C5">
        <w:trPr>
          <w:trHeight w:val="229"/>
        </w:trPr>
        <w:tc>
          <w:tcPr>
            <w:tcW w:w="846" w:type="dxa"/>
          </w:tcPr>
          <w:p w14:paraId="344E1826" w14:textId="77777777" w:rsidR="001C38C5" w:rsidRDefault="001C38C5" w:rsidP="001C38C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2348" w:type="dxa"/>
          </w:tcPr>
          <w:p w14:paraId="3301333C" w14:textId="77777777" w:rsidR="001C38C5" w:rsidRDefault="001C38C5" w:rsidP="001C38C5">
            <w:pPr>
              <w:rPr>
                <w:rFonts w:ascii="Arial" w:hAnsi="Arial" w:cs="Arial"/>
              </w:rPr>
            </w:pPr>
          </w:p>
        </w:tc>
        <w:tc>
          <w:tcPr>
            <w:tcW w:w="3094" w:type="dxa"/>
          </w:tcPr>
          <w:p w14:paraId="50175EEF" w14:textId="77777777" w:rsidR="001C38C5" w:rsidRDefault="001C38C5" w:rsidP="001C38C5">
            <w:pPr>
              <w:rPr>
                <w:rFonts w:ascii="Arial" w:hAnsi="Arial" w:cs="Arial"/>
              </w:rPr>
            </w:pPr>
          </w:p>
        </w:tc>
        <w:tc>
          <w:tcPr>
            <w:tcW w:w="3028" w:type="dxa"/>
          </w:tcPr>
          <w:p w14:paraId="2BA1E45F" w14:textId="77777777" w:rsidR="001C38C5" w:rsidRDefault="001C38C5" w:rsidP="001C38C5">
            <w:pPr>
              <w:rPr>
                <w:rFonts w:ascii="Arial" w:hAnsi="Arial" w:cs="Arial"/>
              </w:rPr>
            </w:pPr>
          </w:p>
        </w:tc>
      </w:tr>
      <w:tr w:rsidR="001C38C5" w14:paraId="3ACDF178" w14:textId="77777777" w:rsidTr="001C38C5">
        <w:trPr>
          <w:trHeight w:val="229"/>
        </w:trPr>
        <w:tc>
          <w:tcPr>
            <w:tcW w:w="846" w:type="dxa"/>
          </w:tcPr>
          <w:p w14:paraId="5A1BAD98" w14:textId="77777777" w:rsidR="001C38C5" w:rsidRDefault="001C38C5" w:rsidP="001C38C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2348" w:type="dxa"/>
          </w:tcPr>
          <w:p w14:paraId="72DF843F" w14:textId="77777777" w:rsidR="001C38C5" w:rsidRDefault="001C38C5" w:rsidP="001C38C5">
            <w:pPr>
              <w:rPr>
                <w:rFonts w:ascii="Arial" w:hAnsi="Arial" w:cs="Arial"/>
              </w:rPr>
            </w:pPr>
          </w:p>
        </w:tc>
        <w:tc>
          <w:tcPr>
            <w:tcW w:w="3094" w:type="dxa"/>
          </w:tcPr>
          <w:p w14:paraId="03E15189" w14:textId="77777777" w:rsidR="001C38C5" w:rsidRDefault="001C38C5" w:rsidP="001C38C5">
            <w:pPr>
              <w:rPr>
                <w:rFonts w:ascii="Arial" w:hAnsi="Arial" w:cs="Arial"/>
              </w:rPr>
            </w:pPr>
          </w:p>
        </w:tc>
        <w:tc>
          <w:tcPr>
            <w:tcW w:w="3028" w:type="dxa"/>
          </w:tcPr>
          <w:p w14:paraId="7601B6C7" w14:textId="77777777" w:rsidR="001C38C5" w:rsidRDefault="001C38C5" w:rsidP="001C38C5">
            <w:pPr>
              <w:rPr>
                <w:rFonts w:ascii="Arial" w:hAnsi="Arial" w:cs="Arial"/>
              </w:rPr>
            </w:pPr>
          </w:p>
        </w:tc>
      </w:tr>
      <w:tr w:rsidR="001C38C5" w14:paraId="6D24445C" w14:textId="77777777" w:rsidTr="001C38C5">
        <w:trPr>
          <w:trHeight w:val="229"/>
        </w:trPr>
        <w:tc>
          <w:tcPr>
            <w:tcW w:w="846" w:type="dxa"/>
          </w:tcPr>
          <w:p w14:paraId="09B56822" w14:textId="77777777" w:rsidR="001C38C5" w:rsidRDefault="001C38C5" w:rsidP="001C38C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2348" w:type="dxa"/>
          </w:tcPr>
          <w:p w14:paraId="0F68842C" w14:textId="77777777" w:rsidR="001C38C5" w:rsidRDefault="001C38C5" w:rsidP="001C38C5">
            <w:pPr>
              <w:rPr>
                <w:rFonts w:ascii="Arial" w:hAnsi="Arial" w:cs="Arial"/>
              </w:rPr>
            </w:pPr>
          </w:p>
        </w:tc>
        <w:tc>
          <w:tcPr>
            <w:tcW w:w="3094" w:type="dxa"/>
          </w:tcPr>
          <w:p w14:paraId="37A338B8" w14:textId="77777777" w:rsidR="001C38C5" w:rsidRDefault="001C38C5" w:rsidP="001C38C5">
            <w:pPr>
              <w:rPr>
                <w:rFonts w:ascii="Arial" w:hAnsi="Arial" w:cs="Arial"/>
              </w:rPr>
            </w:pPr>
          </w:p>
        </w:tc>
        <w:tc>
          <w:tcPr>
            <w:tcW w:w="3028" w:type="dxa"/>
          </w:tcPr>
          <w:p w14:paraId="0BC3AF2F" w14:textId="77777777" w:rsidR="001C38C5" w:rsidRDefault="001C38C5" w:rsidP="001C38C5">
            <w:pPr>
              <w:rPr>
                <w:rFonts w:ascii="Arial" w:hAnsi="Arial" w:cs="Arial"/>
              </w:rPr>
            </w:pPr>
          </w:p>
        </w:tc>
      </w:tr>
    </w:tbl>
    <w:p w14:paraId="235F76A8" w14:textId="77777777" w:rsidR="001C38C5" w:rsidRDefault="001C38C5" w:rsidP="001C38C5">
      <w:pPr>
        <w:jc w:val="both"/>
        <w:rPr>
          <w:rFonts w:ascii="Arial" w:hAnsi="Arial" w:cs="Arial"/>
        </w:rPr>
      </w:pPr>
    </w:p>
    <w:p w14:paraId="2057E0D4" w14:textId="77777777" w:rsidR="001C38C5" w:rsidRPr="001C38C5" w:rsidRDefault="001C38C5" w:rsidP="001C38C5">
      <w:pPr>
        <w:tabs>
          <w:tab w:val="left" w:pos="6120"/>
        </w:tabs>
        <w:rPr>
          <w:rFonts w:ascii="Arial" w:hAnsi="Arial" w:cs="Arial"/>
          <w:b/>
        </w:rPr>
      </w:pPr>
      <w:r w:rsidRPr="001C38C5">
        <w:rPr>
          <w:rFonts w:ascii="Arial" w:hAnsi="Arial" w:cs="Arial"/>
          <w:b/>
        </w:rPr>
        <w:t>Predsjednik Sindikalne organizacije</w:t>
      </w:r>
      <w:r>
        <w:rPr>
          <w:rFonts w:ascii="Arial" w:hAnsi="Arial" w:cs="Arial"/>
        </w:rPr>
        <w:t xml:space="preserve">                     </w:t>
      </w:r>
      <w:r w:rsidRPr="001C38C5">
        <w:rPr>
          <w:rFonts w:ascii="Arial" w:hAnsi="Arial" w:cs="Arial"/>
          <w:b/>
        </w:rPr>
        <w:t>Dostav</w:t>
      </w:r>
      <w:r>
        <w:rPr>
          <w:rFonts w:ascii="Arial" w:hAnsi="Arial" w:cs="Arial"/>
          <w:b/>
        </w:rPr>
        <w:t xml:space="preserve">lja se: </w:t>
      </w:r>
    </w:p>
    <w:p w14:paraId="6658D7AA" w14:textId="77777777" w:rsidR="001C38C5" w:rsidRPr="001C38C5" w:rsidRDefault="001C38C5" w:rsidP="001C38C5">
      <w:pPr>
        <w:tabs>
          <w:tab w:val="left" w:pos="6180"/>
        </w:tabs>
        <w:rPr>
          <w:rFonts w:ascii="Arial" w:hAnsi="Arial" w:cs="Arial"/>
        </w:rPr>
      </w:pPr>
      <w:r w:rsidRPr="001C38C5">
        <w:rPr>
          <w:rFonts w:ascii="Arial" w:hAnsi="Arial" w:cs="Arial"/>
        </w:rPr>
        <w:t>Ime i prezime: _______________________</w:t>
      </w:r>
      <w:r>
        <w:rPr>
          <w:rFonts w:ascii="Arial" w:hAnsi="Arial" w:cs="Arial"/>
        </w:rPr>
        <w:t xml:space="preserve">         1. Služba računovodstva (original)</w:t>
      </w:r>
    </w:p>
    <w:p w14:paraId="79568CDD" w14:textId="77777777" w:rsidR="001C38C5" w:rsidRDefault="001C38C5" w:rsidP="001C38C5">
      <w:pPr>
        <w:tabs>
          <w:tab w:val="left" w:pos="6180"/>
        </w:tabs>
        <w:rPr>
          <w:rFonts w:ascii="Arial" w:hAnsi="Arial" w:cs="Arial"/>
        </w:rPr>
      </w:pPr>
      <w:r w:rsidRPr="001C38C5">
        <w:rPr>
          <w:rFonts w:ascii="Arial" w:hAnsi="Arial" w:cs="Arial"/>
        </w:rPr>
        <w:t>Potpis</w:t>
      </w:r>
      <w:r>
        <w:rPr>
          <w:rFonts w:ascii="Arial" w:hAnsi="Arial" w:cs="Arial"/>
        </w:rPr>
        <w:t xml:space="preserve"> i pečat</w:t>
      </w:r>
      <w:r w:rsidRPr="001C38C5">
        <w:rPr>
          <w:rFonts w:ascii="Arial" w:hAnsi="Arial" w:cs="Arial"/>
        </w:rPr>
        <w:t>: _______________________</w:t>
      </w:r>
      <w:r>
        <w:rPr>
          <w:rFonts w:ascii="Arial" w:hAnsi="Arial" w:cs="Arial"/>
        </w:rPr>
        <w:t xml:space="preserve">         2. Sindikat (original)</w:t>
      </w:r>
    </w:p>
    <w:p w14:paraId="08670103" w14:textId="77777777" w:rsidR="001C38C5" w:rsidRPr="001C38C5" w:rsidRDefault="001C38C5" w:rsidP="001C38C5">
      <w:pPr>
        <w:tabs>
          <w:tab w:val="left" w:pos="528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3. E-mail </w:t>
      </w:r>
      <w:hyperlink r:id="rId8" w:history="1">
        <w:r w:rsidRPr="008338CF">
          <w:rPr>
            <w:rStyle w:val="Hiperveza"/>
            <w:rFonts w:ascii="Arial" w:hAnsi="Arial" w:cs="Arial"/>
          </w:rPr>
          <w:t>sufbih@gmail.com</w:t>
        </w:r>
      </w:hyperlink>
      <w:r>
        <w:rPr>
          <w:rFonts w:ascii="Arial" w:hAnsi="Arial" w:cs="Arial"/>
        </w:rPr>
        <w:t xml:space="preserve"> </w:t>
      </w:r>
    </w:p>
    <w:sectPr w:rsidR="001C38C5" w:rsidRPr="001C38C5" w:rsidSect="001C38C5">
      <w:headerReference w:type="default" r:id="rId9"/>
      <w:footerReference w:type="default" r:id="rId10"/>
      <w:pgSz w:w="12240" w:h="15840"/>
      <w:pgMar w:top="1417" w:right="1417" w:bottom="1417" w:left="1417" w:header="170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85F0D8" w14:textId="77777777" w:rsidR="00FC39BE" w:rsidRDefault="00FC39BE" w:rsidP="0033795D">
      <w:r>
        <w:separator/>
      </w:r>
    </w:p>
  </w:endnote>
  <w:endnote w:type="continuationSeparator" w:id="0">
    <w:p w14:paraId="163EA947" w14:textId="77777777" w:rsidR="00FC39BE" w:rsidRDefault="00FC39BE" w:rsidP="003379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  <w:font w:name="Aptos">
    <w:panose1 w:val="020B0004020202020204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CC4A6E" w14:textId="77777777" w:rsidR="00421817" w:rsidRDefault="00421817" w:rsidP="006A33B1">
    <w:pPr>
      <w:contextualSpacing/>
      <w:rPr>
        <w:rFonts w:ascii="Arial" w:hAnsi="Arial" w:cs="Arial"/>
        <w:noProof/>
        <w:sz w:val="20"/>
        <w:szCs w:val="20"/>
      </w:rPr>
    </w:pPr>
    <w:r>
      <w:rPr>
        <w:rFonts w:ascii="Arial" w:hAnsi="Arial" w:cs="Arial"/>
        <w:noProof/>
        <w:sz w:val="20"/>
        <w:szCs w:val="20"/>
      </w:rPr>
      <w:t>____________________________________________________________________________________</w:t>
    </w:r>
  </w:p>
  <w:p w14:paraId="4D500C91" w14:textId="77777777" w:rsidR="00746313" w:rsidRPr="00746313" w:rsidRDefault="00E36611" w:rsidP="00746313">
    <w:pPr>
      <w:contextualSpacing/>
      <w:jc w:val="center"/>
      <w:rPr>
        <w:rFonts w:ascii="Arial" w:hAnsi="Arial" w:cs="Arial"/>
        <w:sz w:val="20"/>
        <w:szCs w:val="20"/>
      </w:rPr>
    </w:pPr>
    <w:r w:rsidRPr="00746313">
      <w:rPr>
        <w:rFonts w:ascii="Arial" w:hAnsi="Arial" w:cs="Arial"/>
        <w:noProof/>
        <w:sz w:val="20"/>
        <w:szCs w:val="20"/>
      </w:rPr>
      <w:drawing>
        <wp:inline distT="0" distB="0" distL="0" distR="0" wp14:anchorId="7FE84397" wp14:editId="0C75E302">
          <wp:extent cx="158750" cy="158750"/>
          <wp:effectExtent l="0" t="0" r="0" b="0"/>
          <wp:docPr id="1" name="Pictur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750" cy="158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746313" w:rsidRPr="00746313">
      <w:rPr>
        <w:rFonts w:ascii="Arial" w:hAnsi="Arial" w:cs="Arial"/>
        <w:sz w:val="20"/>
        <w:szCs w:val="20"/>
      </w:rPr>
      <w:t xml:space="preserve">+387 33 207 024  </w:t>
    </w:r>
    <w:r w:rsidR="00CE5A0B">
      <w:rPr>
        <w:rFonts w:ascii="Arial" w:hAnsi="Arial" w:cs="Arial"/>
        <w:sz w:val="20"/>
        <w:szCs w:val="20"/>
      </w:rPr>
      <w:t xml:space="preserve"> </w:t>
    </w:r>
    <w:r w:rsidRPr="00746313">
      <w:rPr>
        <w:rFonts w:ascii="Arial" w:hAnsi="Arial" w:cs="Arial"/>
        <w:noProof/>
        <w:sz w:val="20"/>
        <w:szCs w:val="20"/>
      </w:rPr>
      <w:drawing>
        <wp:inline distT="0" distB="0" distL="0" distR="0" wp14:anchorId="21926D77" wp14:editId="097E2861">
          <wp:extent cx="174625" cy="174625"/>
          <wp:effectExtent l="0" t="0" r="0" b="0"/>
          <wp:docPr id="2" name="Pictur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H="1">
                    <a:off x="0" y="0"/>
                    <a:ext cx="174625" cy="174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746313" w:rsidRPr="00746313">
      <w:rPr>
        <w:rFonts w:ascii="Arial" w:hAnsi="Arial" w:cs="Arial"/>
        <w:sz w:val="20"/>
        <w:szCs w:val="20"/>
      </w:rPr>
      <w:t xml:space="preserve">+387 33 219 503 </w:t>
    </w:r>
    <w:r w:rsidR="00CE5A0B">
      <w:rPr>
        <w:rFonts w:ascii="Arial" w:hAnsi="Arial" w:cs="Arial"/>
        <w:sz w:val="20"/>
        <w:szCs w:val="20"/>
      </w:rPr>
      <w:t xml:space="preserve">  </w:t>
    </w:r>
    <w:r w:rsidRPr="00746313">
      <w:rPr>
        <w:rFonts w:ascii="Arial" w:hAnsi="Arial" w:cs="Arial"/>
        <w:noProof/>
        <w:sz w:val="20"/>
        <w:szCs w:val="20"/>
      </w:rPr>
      <w:drawing>
        <wp:inline distT="0" distB="0" distL="0" distR="0" wp14:anchorId="47DFC2EA" wp14:editId="6E457541">
          <wp:extent cx="191135" cy="191135"/>
          <wp:effectExtent l="0" t="0" r="0" b="0"/>
          <wp:docPr id="3" name="Picture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1135" cy="1911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746313" w:rsidRPr="00746313">
      <w:rPr>
        <w:rFonts w:ascii="Arial" w:hAnsi="Arial" w:cs="Arial"/>
        <w:sz w:val="20"/>
        <w:szCs w:val="20"/>
      </w:rPr>
      <w:t xml:space="preserve">   </w:t>
    </w:r>
    <w:hyperlink r:id="rId4" w:history="1">
      <w:r w:rsidR="00746313" w:rsidRPr="00746313">
        <w:rPr>
          <w:rStyle w:val="Hiperveza"/>
          <w:rFonts w:ascii="Arial" w:hAnsi="Arial" w:cs="Arial"/>
          <w:color w:val="auto"/>
          <w:sz w:val="20"/>
          <w:szCs w:val="20"/>
          <w:u w:val="none"/>
        </w:rPr>
        <w:t>sufbih@gmail.com</w:t>
      </w:r>
    </w:hyperlink>
    <w:r w:rsidR="00746313" w:rsidRPr="00746313">
      <w:rPr>
        <w:rFonts w:ascii="Arial" w:hAnsi="Arial" w:cs="Arial"/>
        <w:sz w:val="20"/>
        <w:szCs w:val="20"/>
      </w:rPr>
      <w:t xml:space="preserve"> </w:t>
    </w:r>
    <w:r w:rsidR="00CE5A0B">
      <w:rPr>
        <w:rFonts w:ascii="Arial" w:hAnsi="Arial" w:cs="Arial"/>
        <w:sz w:val="20"/>
        <w:szCs w:val="20"/>
      </w:rPr>
      <w:t xml:space="preserve">  </w:t>
    </w:r>
    <w:r w:rsidRPr="00CE5A0B">
      <w:rPr>
        <w:rFonts w:ascii="Arial" w:hAnsi="Arial" w:cs="Arial"/>
        <w:noProof/>
        <w:sz w:val="20"/>
        <w:szCs w:val="20"/>
      </w:rPr>
      <w:drawing>
        <wp:inline distT="0" distB="0" distL="0" distR="0" wp14:anchorId="79B02E2E" wp14:editId="76E88661">
          <wp:extent cx="225425" cy="217170"/>
          <wp:effectExtent l="0" t="0" r="0" b="0"/>
          <wp:docPr id="4" name="Pictur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5425" cy="2171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746313" w:rsidRPr="00746313">
      <w:rPr>
        <w:rFonts w:ascii="Arial" w:hAnsi="Arial" w:cs="Arial"/>
        <w:sz w:val="20"/>
        <w:szCs w:val="20"/>
      </w:rPr>
      <w:t xml:space="preserve"> </w:t>
    </w:r>
    <w:hyperlink r:id="rId6" w:history="1">
      <w:r w:rsidR="00746313" w:rsidRPr="00746313">
        <w:rPr>
          <w:rStyle w:val="Hiperveza"/>
          <w:rFonts w:ascii="Arial" w:hAnsi="Arial" w:cs="Arial"/>
          <w:color w:val="auto"/>
          <w:sz w:val="20"/>
          <w:szCs w:val="20"/>
          <w:u w:val="none"/>
        </w:rPr>
        <w:t>www.sufbih.ba</w:t>
      </w:r>
    </w:hyperlink>
  </w:p>
  <w:p w14:paraId="12FEEFC5" w14:textId="77777777" w:rsidR="00421817" w:rsidRDefault="00E36611" w:rsidP="00421817">
    <w:pPr>
      <w:contextualSpacing/>
      <w:jc w:val="center"/>
      <w:rPr>
        <w:rFonts w:ascii="Arial" w:hAnsi="Arial" w:cs="Arial"/>
        <w:noProof/>
        <w:sz w:val="20"/>
        <w:szCs w:val="20"/>
      </w:rPr>
    </w:pPr>
    <w:r w:rsidRPr="00746313">
      <w:rPr>
        <w:rFonts w:ascii="Arial" w:hAnsi="Arial" w:cs="Arial"/>
        <w:noProof/>
        <w:sz w:val="20"/>
        <w:szCs w:val="20"/>
      </w:rPr>
      <w:drawing>
        <wp:inline distT="0" distB="0" distL="0" distR="0" wp14:anchorId="51783830" wp14:editId="0C107A82">
          <wp:extent cx="191135" cy="191135"/>
          <wp:effectExtent l="0" t="0" r="0" b="0"/>
          <wp:docPr id="5" name="Picture 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1135" cy="1911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746313" w:rsidRPr="00746313">
      <w:rPr>
        <w:rFonts w:ascii="Arial" w:hAnsi="Arial" w:cs="Arial"/>
        <w:noProof/>
        <w:sz w:val="20"/>
        <w:szCs w:val="20"/>
      </w:rPr>
      <w:t>Obala Kulina bana</w:t>
    </w:r>
    <w:r w:rsidR="00746313">
      <w:rPr>
        <w:rFonts w:ascii="Arial" w:hAnsi="Arial" w:cs="Arial"/>
        <w:noProof/>
        <w:sz w:val="20"/>
        <w:szCs w:val="20"/>
      </w:rPr>
      <w:t xml:space="preserve"> </w:t>
    </w:r>
    <w:r w:rsidR="00746313" w:rsidRPr="00746313">
      <w:rPr>
        <w:rFonts w:ascii="Arial" w:hAnsi="Arial" w:cs="Arial"/>
        <w:noProof/>
        <w:sz w:val="20"/>
        <w:szCs w:val="20"/>
      </w:rPr>
      <w:t>1</w:t>
    </w:r>
    <w:r w:rsidR="00746313">
      <w:rPr>
        <w:rFonts w:ascii="Arial" w:hAnsi="Arial" w:cs="Arial"/>
        <w:noProof/>
        <w:sz w:val="20"/>
        <w:szCs w:val="20"/>
      </w:rPr>
      <w:t xml:space="preserve"> </w:t>
    </w:r>
    <w:r w:rsidR="00746313" w:rsidRPr="00746313">
      <w:rPr>
        <w:rFonts w:ascii="Arial" w:hAnsi="Arial" w:cs="Arial"/>
        <w:noProof/>
        <w:sz w:val="20"/>
        <w:szCs w:val="20"/>
      </w:rPr>
      <w:t xml:space="preserve"> </w:t>
    </w:r>
    <w:r w:rsidRPr="00746313">
      <w:rPr>
        <w:rFonts w:ascii="Arial" w:hAnsi="Arial" w:cs="Arial"/>
        <w:noProof/>
        <w:sz w:val="20"/>
        <w:szCs w:val="20"/>
      </w:rPr>
      <w:drawing>
        <wp:inline distT="0" distB="0" distL="0" distR="0" wp14:anchorId="6F38845F" wp14:editId="663B24B9">
          <wp:extent cx="174625" cy="201295"/>
          <wp:effectExtent l="0" t="0" r="0" b="0"/>
          <wp:docPr id="6" name="Slika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6"/>
                  <pic:cNvPicPr>
                    <a:picLocks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625" cy="201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746313" w:rsidRPr="00746313">
      <w:rPr>
        <w:rFonts w:ascii="Arial" w:hAnsi="Arial" w:cs="Arial"/>
        <w:noProof/>
        <w:sz w:val="20"/>
        <w:szCs w:val="20"/>
      </w:rPr>
      <w:t xml:space="preserve"> </w:t>
    </w:r>
    <w:r w:rsidR="00746313">
      <w:rPr>
        <w:rFonts w:ascii="Arial" w:hAnsi="Arial" w:cs="Arial"/>
        <w:noProof/>
        <w:sz w:val="20"/>
        <w:szCs w:val="20"/>
      </w:rPr>
      <w:t xml:space="preserve"> </w:t>
    </w:r>
    <w:r w:rsidR="00746313" w:rsidRPr="00746313">
      <w:rPr>
        <w:rFonts w:ascii="Arial" w:hAnsi="Arial" w:cs="Arial"/>
        <w:noProof/>
        <w:sz w:val="20"/>
        <w:szCs w:val="20"/>
      </w:rPr>
      <w:t xml:space="preserve">71000 Sarajevo </w:t>
    </w:r>
    <w:r w:rsidRPr="00746313">
      <w:rPr>
        <w:rFonts w:ascii="Arial" w:hAnsi="Arial" w:cs="Arial"/>
        <w:noProof/>
        <w:sz w:val="20"/>
        <w:szCs w:val="20"/>
      </w:rPr>
      <w:drawing>
        <wp:inline distT="0" distB="0" distL="0" distR="0" wp14:anchorId="05FCC2EC" wp14:editId="4CCE98EC">
          <wp:extent cx="213360" cy="213360"/>
          <wp:effectExtent l="0" t="0" r="0" b="0"/>
          <wp:docPr id="7" name="Pictur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/>
                  </pic:cNvPicPr>
                </pic:nvPicPr>
                <pic:blipFill>
                  <a:blip r:embed="rId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3360" cy="2133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746313" w:rsidRPr="00746313">
      <w:rPr>
        <w:rFonts w:ascii="Arial" w:hAnsi="Arial" w:cs="Arial"/>
        <w:noProof/>
        <w:sz w:val="20"/>
        <w:szCs w:val="20"/>
      </w:rPr>
      <w:t>Bosna i Her</w:t>
    </w:r>
    <w:r w:rsidR="00421817">
      <w:rPr>
        <w:rFonts w:ascii="Arial" w:hAnsi="Arial" w:cs="Arial"/>
        <w:noProof/>
        <w:sz w:val="20"/>
        <w:szCs w:val="20"/>
      </w:rPr>
      <w:t>cegovina</w:t>
    </w:r>
  </w:p>
  <w:p w14:paraId="59410AEB" w14:textId="77777777" w:rsidR="00421817" w:rsidRPr="00746313" w:rsidRDefault="00981DB3" w:rsidP="00421817">
    <w:pPr>
      <w:contextualSpacing/>
      <w:rPr>
        <w:rFonts w:ascii="Arial" w:hAnsi="Arial" w:cs="Arial"/>
        <w:noProof/>
        <w:sz w:val="20"/>
        <w:szCs w:val="20"/>
      </w:rPr>
    </w:pPr>
    <w:r>
      <w:t xml:space="preserve">                     </w:t>
    </w:r>
    <w:r w:rsidR="00CE5A0B">
      <w:t xml:space="preserve"> </w:t>
    </w:r>
    <w:r w:rsidR="00E36611">
      <w:rPr>
        <w:noProof/>
      </w:rPr>
      <w:drawing>
        <wp:inline distT="0" distB="0" distL="0" distR="0" wp14:anchorId="2CCD70A0" wp14:editId="60666A43">
          <wp:extent cx="560705" cy="509905"/>
          <wp:effectExtent l="0" t="0" r="0" b="0"/>
          <wp:docPr id="8" name="Slika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8"/>
                  <pic:cNvPicPr>
                    <a:picLocks/>
                  </pic:cNvPicPr>
                </pic:nvPicPr>
                <pic:blipFill>
                  <a:blip r:embed="rId1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" cy="509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421817">
      <w:t xml:space="preserve">          </w:t>
    </w:r>
    <w:r>
      <w:t xml:space="preserve"> </w:t>
    </w:r>
    <w:r w:rsidR="00421817">
      <w:t xml:space="preserve"> </w:t>
    </w:r>
    <w:r w:rsidR="00CE5A0B">
      <w:t xml:space="preserve"> </w:t>
    </w:r>
    <w:r w:rsidR="006A33B1">
      <w:t xml:space="preserve">  </w:t>
    </w:r>
    <w:r w:rsidR="00CE5A0B">
      <w:t xml:space="preserve"> </w:t>
    </w:r>
    <w:r w:rsidR="00421817">
      <w:t xml:space="preserve"> </w:t>
    </w:r>
    <w:r w:rsidR="00A66FA7">
      <w:rPr>
        <w:noProof/>
      </w:rPr>
    </w:r>
    <w:r w:rsidR="00A66FA7">
      <w:rPr>
        <w:noProof/>
      </w:rPr>
      <w:pict w14:anchorId="0CA1DF0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Saopćenje za javnost: Danas usvojeni Zakon o zaštiti na radu FBiH  predstavlja bacanje prašine u oči radnicima - Zenicablog" style="width:50.2pt;height:40.25pt">
          <v:imagedata r:id="rId11" r:href="rId12"/>
        </v:shape>
      </w:pict>
    </w:r>
    <w:r w:rsidR="00421817">
      <w:t xml:space="preserve">    </w:t>
    </w:r>
    <w:r w:rsidR="00CE5A0B">
      <w:t xml:space="preserve"> </w:t>
    </w:r>
    <w:r w:rsidR="00421817">
      <w:t xml:space="preserve">            </w:t>
    </w:r>
    <w:r w:rsidR="00E36611">
      <w:rPr>
        <w:noProof/>
      </w:rPr>
      <w:drawing>
        <wp:inline distT="0" distB="0" distL="0" distR="0" wp14:anchorId="3C9C51E0" wp14:editId="53FDDCC9">
          <wp:extent cx="536575" cy="536575"/>
          <wp:effectExtent l="0" t="0" r="0" b="0"/>
          <wp:docPr id="10" name="Slika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10"/>
                  <pic:cNvPicPr>
                    <a:picLocks/>
                  </pic:cNvPicPr>
                </pic:nvPicPr>
                <pic:blipFill>
                  <a:blip r:embed="rId1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6575" cy="536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421817">
      <w:t xml:space="preserve">              </w:t>
    </w:r>
    <w:r w:rsidR="00E36611">
      <w:rPr>
        <w:noProof/>
      </w:rPr>
      <w:drawing>
        <wp:inline distT="0" distB="0" distL="0" distR="0" wp14:anchorId="4D0BDFC3" wp14:editId="5B942663">
          <wp:extent cx="775970" cy="448945"/>
          <wp:effectExtent l="0" t="0" r="0" b="0"/>
          <wp:docPr id="11" name="Slika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11"/>
                  <pic:cNvPicPr>
                    <a:picLocks/>
                  </pic:cNvPicPr>
                </pic:nvPicPr>
                <pic:blipFill>
                  <a:blip r:embed="rId1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5970" cy="448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D809AE" w14:textId="77777777" w:rsidR="00FC39BE" w:rsidRDefault="00FC39BE" w:rsidP="0033795D">
      <w:r>
        <w:separator/>
      </w:r>
    </w:p>
  </w:footnote>
  <w:footnote w:type="continuationSeparator" w:id="0">
    <w:p w14:paraId="5D5C6396" w14:textId="77777777" w:rsidR="00FC39BE" w:rsidRDefault="00FC39BE" w:rsidP="003379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1008" w:type="dxa"/>
      <w:jc w:val="center"/>
      <w:tblLook w:val="04A0" w:firstRow="1" w:lastRow="0" w:firstColumn="1" w:lastColumn="0" w:noHBand="0" w:noVBand="1"/>
    </w:tblPr>
    <w:tblGrid>
      <w:gridCol w:w="4613"/>
      <w:gridCol w:w="1966"/>
      <w:gridCol w:w="4429"/>
    </w:tblGrid>
    <w:tr w:rsidR="008D28E6" w:rsidRPr="009B32EE" w14:paraId="06B537BF" w14:textId="77777777" w:rsidTr="008D28E6">
      <w:trPr>
        <w:trHeight w:val="1667"/>
        <w:jc w:val="center"/>
      </w:trPr>
      <w:tc>
        <w:tcPr>
          <w:tcW w:w="4613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3BE923ED" w14:textId="77777777" w:rsidR="00CE5A0B" w:rsidRDefault="009B32EE" w:rsidP="008D28E6">
          <w:pPr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6A33B1">
            <w:rPr>
              <w:rFonts w:ascii="Arial" w:hAnsi="Arial" w:cs="Arial"/>
              <w:b/>
              <w:bCs/>
              <w:sz w:val="20"/>
              <w:szCs w:val="20"/>
            </w:rPr>
            <w:t xml:space="preserve">SAMOSTALNI SINDIKAT DRŽAVNIH SLUŽBENIKA I NAMJEŠTENIKA U </w:t>
          </w:r>
          <w:r w:rsidR="008D28E6">
            <w:rPr>
              <w:rFonts w:ascii="Arial" w:hAnsi="Arial" w:cs="Arial"/>
              <w:b/>
              <w:bCs/>
              <w:sz w:val="20"/>
              <w:szCs w:val="20"/>
            </w:rPr>
            <w:t xml:space="preserve">  </w:t>
          </w:r>
          <w:r w:rsidRPr="006A33B1">
            <w:rPr>
              <w:rFonts w:ascii="Arial" w:hAnsi="Arial" w:cs="Arial"/>
              <w:b/>
              <w:bCs/>
              <w:sz w:val="20"/>
              <w:szCs w:val="20"/>
            </w:rPr>
            <w:t xml:space="preserve">ORGANIMA DRŽAVNE SLUŽBE, SUDSKOJ VLASTI I JAVNIM USTANOVAMA U  </w:t>
          </w:r>
        </w:p>
        <w:p w14:paraId="7A1415D5" w14:textId="77777777" w:rsidR="009B32EE" w:rsidRPr="006A33B1" w:rsidRDefault="009B32EE" w:rsidP="009B32EE">
          <w:pPr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6A33B1">
            <w:rPr>
              <w:rFonts w:ascii="Arial" w:hAnsi="Arial" w:cs="Arial"/>
              <w:b/>
              <w:bCs/>
              <w:sz w:val="20"/>
              <w:szCs w:val="20"/>
            </w:rPr>
            <w:t>FEDERACIJI BOSNE I HERCEGOVINE</w:t>
          </w:r>
        </w:p>
      </w:tc>
      <w:tc>
        <w:tcPr>
          <w:tcW w:w="1966" w:type="dxa"/>
          <w:tcBorders>
            <w:top w:val="nil"/>
            <w:left w:val="nil"/>
            <w:bottom w:val="nil"/>
            <w:right w:val="nil"/>
          </w:tcBorders>
          <w:noWrap/>
          <w:vAlign w:val="bottom"/>
          <w:hideMark/>
        </w:tcPr>
        <w:p w14:paraId="6F968B4E" w14:textId="77777777" w:rsidR="009B32EE" w:rsidRPr="006A33B1" w:rsidRDefault="00E36611" w:rsidP="009B32EE">
          <w:pPr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9B32EE">
            <w:rPr>
              <w:rFonts w:ascii="Arial" w:hAnsi="Arial" w:cs="Arial"/>
              <w:noProof/>
              <w:sz w:val="20"/>
              <w:szCs w:val="20"/>
            </w:rPr>
            <w:drawing>
              <wp:anchor distT="0" distB="0" distL="114300" distR="114300" simplePos="0" relativeHeight="251657728" behindDoc="0" locked="0" layoutInCell="1" allowOverlap="1" wp14:anchorId="25735CC7" wp14:editId="55BAF224">
                <wp:simplePos x="0" y="0"/>
                <wp:positionH relativeFrom="column">
                  <wp:posOffset>113665</wp:posOffset>
                </wp:positionH>
                <wp:positionV relativeFrom="paragraph">
                  <wp:posOffset>89535</wp:posOffset>
                </wp:positionV>
                <wp:extent cx="971550" cy="912495"/>
                <wp:effectExtent l="0" t="0" r="0" b="0"/>
                <wp:wrapNone/>
                <wp:docPr id="1524353958" name="Pictur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1550" cy="9124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tbl>
          <w:tblPr>
            <w:tblW w:w="1736" w:type="dxa"/>
            <w:tblCellSpacing w:w="0" w:type="dxa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1736"/>
          </w:tblGrid>
          <w:tr w:rsidR="009B32EE" w:rsidRPr="006A33B1" w14:paraId="1250E6CD" w14:textId="77777777" w:rsidTr="008D28E6">
            <w:trPr>
              <w:trHeight w:val="1311"/>
              <w:tblCellSpacing w:w="0" w:type="dxa"/>
            </w:trPr>
            <w:tc>
              <w:tcPr>
                <w:tcW w:w="1736" w:type="dxa"/>
                <w:tcBorders>
                  <w:top w:val="nil"/>
                  <w:left w:val="nil"/>
                  <w:bottom w:val="nil"/>
                  <w:right w:val="nil"/>
                </w:tcBorders>
                <w:noWrap/>
                <w:vAlign w:val="bottom"/>
                <w:hideMark/>
              </w:tcPr>
              <w:p w14:paraId="7D6B23FF" w14:textId="77777777" w:rsidR="009B32EE" w:rsidRPr="006A33B1" w:rsidRDefault="009B32EE" w:rsidP="009B32EE">
                <w:pPr>
                  <w:jc w:val="center"/>
                  <w:rPr>
                    <w:rFonts w:ascii="Arial" w:hAnsi="Arial" w:cs="Arial"/>
                    <w:b/>
                    <w:bCs/>
                    <w:sz w:val="20"/>
                    <w:szCs w:val="20"/>
                  </w:rPr>
                </w:pPr>
              </w:p>
            </w:tc>
          </w:tr>
        </w:tbl>
        <w:p w14:paraId="44B2EF02" w14:textId="77777777" w:rsidR="009B32EE" w:rsidRPr="006A33B1" w:rsidRDefault="009B32EE" w:rsidP="009B32EE">
          <w:pPr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</w:p>
      </w:tc>
      <w:tc>
        <w:tcPr>
          <w:tcW w:w="4429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1F8803D5" w14:textId="77777777" w:rsidR="008D28E6" w:rsidRPr="008D28E6" w:rsidRDefault="008D28E6" w:rsidP="00CE5A0B">
          <w:pPr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007CFA1" w14:textId="77777777" w:rsidR="009B32EE" w:rsidRPr="008D28E6" w:rsidRDefault="009B32EE" w:rsidP="00CE5A0B">
          <w:pPr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8D28E6">
            <w:rPr>
              <w:rFonts w:ascii="Arial" w:hAnsi="Arial" w:cs="Arial"/>
              <w:b/>
              <w:bCs/>
              <w:sz w:val="20"/>
              <w:szCs w:val="20"/>
            </w:rPr>
            <w:t>THE INDEPENDENT UNION OF THE CIVIL SERVANTS AND EMPLOYEES  IN THE STATE ORGANS,  JUDICIARY AND PUBLIC</w:t>
          </w:r>
          <w:r w:rsidR="00CE5A0B" w:rsidRPr="008D28E6"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r w:rsidRPr="008D28E6">
            <w:rPr>
              <w:rFonts w:ascii="Arial" w:hAnsi="Arial" w:cs="Arial"/>
              <w:b/>
              <w:bCs/>
              <w:sz w:val="20"/>
              <w:szCs w:val="20"/>
            </w:rPr>
            <w:t>INSTITUCIONS OF THE FEDERATION OF BOSNIA AND HERZEGOVINA</w:t>
          </w:r>
        </w:p>
      </w:tc>
    </w:tr>
  </w:tbl>
  <w:p w14:paraId="71284F35" w14:textId="77777777" w:rsidR="0033795D" w:rsidRPr="00FA6CB6" w:rsidRDefault="008D28E6" w:rsidP="009B32EE">
    <w:pPr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24A6D"/>
    <w:multiLevelType w:val="hybridMultilevel"/>
    <w:tmpl w:val="D70C7760"/>
    <w:lvl w:ilvl="0" w:tplc="791809E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EE77EE"/>
    <w:multiLevelType w:val="hybridMultilevel"/>
    <w:tmpl w:val="E8B85E84"/>
    <w:lvl w:ilvl="0" w:tplc="DB3416E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651478"/>
    <w:multiLevelType w:val="hybridMultilevel"/>
    <w:tmpl w:val="CF0EC5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046571"/>
    <w:multiLevelType w:val="hybridMultilevel"/>
    <w:tmpl w:val="D42A024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2C51EB"/>
    <w:multiLevelType w:val="hybridMultilevel"/>
    <w:tmpl w:val="3B06D4B4"/>
    <w:lvl w:ilvl="0" w:tplc="791809E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4A4DD5"/>
    <w:multiLevelType w:val="hybridMultilevel"/>
    <w:tmpl w:val="514099AE"/>
    <w:lvl w:ilvl="0" w:tplc="063A3EEE">
      <w:start w:val="4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66673E"/>
    <w:multiLevelType w:val="hybridMultilevel"/>
    <w:tmpl w:val="FF66B6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97054A"/>
    <w:multiLevelType w:val="hybridMultilevel"/>
    <w:tmpl w:val="17D214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104D65"/>
    <w:multiLevelType w:val="hybridMultilevel"/>
    <w:tmpl w:val="A252AC6A"/>
    <w:lvl w:ilvl="0" w:tplc="063A3EEE">
      <w:start w:val="4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9755378"/>
    <w:multiLevelType w:val="hybridMultilevel"/>
    <w:tmpl w:val="DC089F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8891966">
    <w:abstractNumId w:val="7"/>
  </w:num>
  <w:num w:numId="2" w16cid:durableId="375663922">
    <w:abstractNumId w:val="1"/>
  </w:num>
  <w:num w:numId="3" w16cid:durableId="22361711">
    <w:abstractNumId w:val="9"/>
  </w:num>
  <w:num w:numId="4" w16cid:durableId="73015129">
    <w:abstractNumId w:val="8"/>
  </w:num>
  <w:num w:numId="5" w16cid:durableId="1496527555">
    <w:abstractNumId w:val="5"/>
  </w:num>
  <w:num w:numId="6" w16cid:durableId="446588849">
    <w:abstractNumId w:val="3"/>
  </w:num>
  <w:num w:numId="7" w16cid:durableId="1080951751">
    <w:abstractNumId w:val="0"/>
  </w:num>
  <w:num w:numId="8" w16cid:durableId="156041565">
    <w:abstractNumId w:val="2"/>
  </w:num>
  <w:num w:numId="9" w16cid:durableId="2079671445">
    <w:abstractNumId w:val="4"/>
  </w:num>
  <w:num w:numId="10" w16cid:durableId="121623950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53"/>
  <w:attachedTemplate r:id="rId1"/>
  <w:revisionView w:inkAnnotations="0"/>
  <w:defaultTabStop w:val="720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643E"/>
    <w:rsid w:val="000275D4"/>
    <w:rsid w:val="0004001B"/>
    <w:rsid w:val="000509A6"/>
    <w:rsid w:val="000645F5"/>
    <w:rsid w:val="0007163F"/>
    <w:rsid w:val="000A54B6"/>
    <w:rsid w:val="000A67E1"/>
    <w:rsid w:val="00100C53"/>
    <w:rsid w:val="001030C4"/>
    <w:rsid w:val="001119A5"/>
    <w:rsid w:val="00122BCE"/>
    <w:rsid w:val="001360DF"/>
    <w:rsid w:val="001520B5"/>
    <w:rsid w:val="00156F45"/>
    <w:rsid w:val="00163D42"/>
    <w:rsid w:val="00171CCE"/>
    <w:rsid w:val="00187D7A"/>
    <w:rsid w:val="001945F4"/>
    <w:rsid w:val="001965C7"/>
    <w:rsid w:val="001B6E69"/>
    <w:rsid w:val="001C2C1C"/>
    <w:rsid w:val="001C38C5"/>
    <w:rsid w:val="001C50CB"/>
    <w:rsid w:val="001F3127"/>
    <w:rsid w:val="00200EEA"/>
    <w:rsid w:val="00206C77"/>
    <w:rsid w:val="002073EE"/>
    <w:rsid w:val="00231727"/>
    <w:rsid w:val="00237D5A"/>
    <w:rsid w:val="00240EC4"/>
    <w:rsid w:val="00254407"/>
    <w:rsid w:val="00276513"/>
    <w:rsid w:val="002A60C7"/>
    <w:rsid w:val="002B6C6F"/>
    <w:rsid w:val="002C5676"/>
    <w:rsid w:val="002D2554"/>
    <w:rsid w:val="002D5B0A"/>
    <w:rsid w:val="002E15F4"/>
    <w:rsid w:val="003125D4"/>
    <w:rsid w:val="0033795D"/>
    <w:rsid w:val="00353614"/>
    <w:rsid w:val="00370741"/>
    <w:rsid w:val="00421817"/>
    <w:rsid w:val="004346FA"/>
    <w:rsid w:val="00434C7D"/>
    <w:rsid w:val="00442DCD"/>
    <w:rsid w:val="0045633D"/>
    <w:rsid w:val="00464E32"/>
    <w:rsid w:val="00490BBC"/>
    <w:rsid w:val="00491B3F"/>
    <w:rsid w:val="0049643E"/>
    <w:rsid w:val="004A3EE1"/>
    <w:rsid w:val="004C166A"/>
    <w:rsid w:val="004D5C07"/>
    <w:rsid w:val="004D795F"/>
    <w:rsid w:val="00514607"/>
    <w:rsid w:val="00514A12"/>
    <w:rsid w:val="005204AA"/>
    <w:rsid w:val="00540B45"/>
    <w:rsid w:val="00553178"/>
    <w:rsid w:val="00585511"/>
    <w:rsid w:val="00586241"/>
    <w:rsid w:val="005A42D1"/>
    <w:rsid w:val="005A7F3A"/>
    <w:rsid w:val="005B14F0"/>
    <w:rsid w:val="005B2AFC"/>
    <w:rsid w:val="005D5770"/>
    <w:rsid w:val="005E2B81"/>
    <w:rsid w:val="00605F5F"/>
    <w:rsid w:val="00611628"/>
    <w:rsid w:val="00643543"/>
    <w:rsid w:val="006708F3"/>
    <w:rsid w:val="00697506"/>
    <w:rsid w:val="006A33B1"/>
    <w:rsid w:val="006A57EF"/>
    <w:rsid w:val="007023D3"/>
    <w:rsid w:val="007456DD"/>
    <w:rsid w:val="007461F2"/>
    <w:rsid w:val="00746313"/>
    <w:rsid w:val="0077420B"/>
    <w:rsid w:val="007A21F2"/>
    <w:rsid w:val="007E2FEA"/>
    <w:rsid w:val="008216FB"/>
    <w:rsid w:val="008332D1"/>
    <w:rsid w:val="00835D91"/>
    <w:rsid w:val="008722DA"/>
    <w:rsid w:val="008835CB"/>
    <w:rsid w:val="00887B88"/>
    <w:rsid w:val="008D28E6"/>
    <w:rsid w:val="008E343B"/>
    <w:rsid w:val="009052F0"/>
    <w:rsid w:val="00920084"/>
    <w:rsid w:val="00920AAF"/>
    <w:rsid w:val="00981DB3"/>
    <w:rsid w:val="009A08E9"/>
    <w:rsid w:val="009B32EE"/>
    <w:rsid w:val="009B3A3F"/>
    <w:rsid w:val="009C0B1D"/>
    <w:rsid w:val="009C5296"/>
    <w:rsid w:val="009F432D"/>
    <w:rsid w:val="00A25CBF"/>
    <w:rsid w:val="00A32D9A"/>
    <w:rsid w:val="00A40330"/>
    <w:rsid w:val="00A61AC8"/>
    <w:rsid w:val="00A66FA7"/>
    <w:rsid w:val="00A74082"/>
    <w:rsid w:val="00A878F0"/>
    <w:rsid w:val="00A945B8"/>
    <w:rsid w:val="00AB01F3"/>
    <w:rsid w:val="00AD0AD4"/>
    <w:rsid w:val="00B02980"/>
    <w:rsid w:val="00B30D8A"/>
    <w:rsid w:val="00B4758C"/>
    <w:rsid w:val="00B50D11"/>
    <w:rsid w:val="00B5329C"/>
    <w:rsid w:val="00BA4523"/>
    <w:rsid w:val="00BA67D0"/>
    <w:rsid w:val="00BB6D48"/>
    <w:rsid w:val="00C1176C"/>
    <w:rsid w:val="00C118E4"/>
    <w:rsid w:val="00C85218"/>
    <w:rsid w:val="00C8522B"/>
    <w:rsid w:val="00C97FC5"/>
    <w:rsid w:val="00CB4064"/>
    <w:rsid w:val="00CB43BC"/>
    <w:rsid w:val="00CD108A"/>
    <w:rsid w:val="00CD20ED"/>
    <w:rsid w:val="00CD73A3"/>
    <w:rsid w:val="00CE5A0B"/>
    <w:rsid w:val="00D065A6"/>
    <w:rsid w:val="00D24E7D"/>
    <w:rsid w:val="00D27D49"/>
    <w:rsid w:val="00D344B9"/>
    <w:rsid w:val="00D667E2"/>
    <w:rsid w:val="00D779D7"/>
    <w:rsid w:val="00D9128E"/>
    <w:rsid w:val="00D921EB"/>
    <w:rsid w:val="00DB04B0"/>
    <w:rsid w:val="00DD1689"/>
    <w:rsid w:val="00DD3038"/>
    <w:rsid w:val="00E25E57"/>
    <w:rsid w:val="00E36611"/>
    <w:rsid w:val="00EC7412"/>
    <w:rsid w:val="00ED63C8"/>
    <w:rsid w:val="00F153B6"/>
    <w:rsid w:val="00F73947"/>
    <w:rsid w:val="00F75A4F"/>
    <w:rsid w:val="00FA6CB6"/>
    <w:rsid w:val="00FC39BE"/>
    <w:rsid w:val="00FF2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CE9F0B"/>
  <w15:chartTrackingRefBased/>
  <w15:docId w15:val="{51E8F87E-1AF1-5B45-8CA0-21365946C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795D"/>
    <w:rPr>
      <w:rFonts w:ascii="Times New Roman" w:eastAsia="Times New Roman" w:hAnsi="Times New Roman"/>
      <w:sz w:val="24"/>
      <w:szCs w:val="24"/>
      <w:lang w:val="en-GB"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33795D"/>
    <w:pPr>
      <w:tabs>
        <w:tab w:val="center" w:pos="4703"/>
        <w:tab w:val="right" w:pos="9406"/>
      </w:tabs>
    </w:pPr>
  </w:style>
  <w:style w:type="character" w:customStyle="1" w:styleId="ZaglavljeChar">
    <w:name w:val="Zaglavlje Char"/>
    <w:link w:val="Zaglavlje"/>
    <w:uiPriority w:val="99"/>
    <w:rsid w:val="0033795D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Podnoje">
    <w:name w:val="footer"/>
    <w:basedOn w:val="Normal"/>
    <w:link w:val="PodnojeChar"/>
    <w:uiPriority w:val="99"/>
    <w:unhideWhenUsed/>
    <w:rsid w:val="0033795D"/>
    <w:pPr>
      <w:tabs>
        <w:tab w:val="center" w:pos="4703"/>
        <w:tab w:val="right" w:pos="9406"/>
      </w:tabs>
    </w:pPr>
  </w:style>
  <w:style w:type="character" w:customStyle="1" w:styleId="PodnojeChar">
    <w:name w:val="Podnožje Char"/>
    <w:link w:val="Podnoje"/>
    <w:uiPriority w:val="99"/>
    <w:rsid w:val="0033795D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Hiperveza">
    <w:name w:val="Hyperlink"/>
    <w:rsid w:val="00FA6CB6"/>
    <w:rPr>
      <w:color w:val="0000FF"/>
      <w:u w:val="single"/>
    </w:rPr>
  </w:style>
  <w:style w:type="character" w:styleId="Nerijeenospominjanje">
    <w:name w:val="Unresolved Mention"/>
    <w:uiPriority w:val="99"/>
    <w:semiHidden/>
    <w:unhideWhenUsed/>
    <w:rsid w:val="00122BCE"/>
    <w:rPr>
      <w:color w:val="605E5C"/>
      <w:shd w:val="clear" w:color="auto" w:fill="E1DFDD"/>
    </w:rPr>
  </w:style>
  <w:style w:type="paragraph" w:styleId="Tijeloteksta">
    <w:name w:val="Body Text"/>
    <w:basedOn w:val="Normal"/>
    <w:link w:val="TijelotekstaChar"/>
    <w:rsid w:val="00370741"/>
    <w:pPr>
      <w:jc w:val="both"/>
    </w:pPr>
    <w:rPr>
      <w:szCs w:val="20"/>
      <w:lang w:val="sv-SE"/>
    </w:rPr>
  </w:style>
  <w:style w:type="character" w:customStyle="1" w:styleId="TijelotekstaChar">
    <w:name w:val="Tijelo teksta Char"/>
    <w:link w:val="Tijeloteksta"/>
    <w:rsid w:val="00370741"/>
    <w:rPr>
      <w:rFonts w:ascii="Times New Roman" w:eastAsia="Times New Roman" w:hAnsi="Times New Roman"/>
      <w:sz w:val="24"/>
      <w:lang w:val="sv-SE"/>
    </w:rPr>
  </w:style>
  <w:style w:type="paragraph" w:styleId="StandardWeb">
    <w:name w:val="Normal (Web)"/>
    <w:basedOn w:val="Normal"/>
    <w:uiPriority w:val="99"/>
    <w:semiHidden/>
    <w:unhideWhenUsed/>
    <w:rsid w:val="0007163F"/>
    <w:pPr>
      <w:spacing w:before="100" w:beforeAutospacing="1" w:after="100" w:afterAutospacing="1"/>
    </w:pPr>
    <w:rPr>
      <w:lang w:val="en-US"/>
    </w:rPr>
  </w:style>
  <w:style w:type="character" w:styleId="Naglaeno">
    <w:name w:val="Strong"/>
    <w:qFormat/>
    <w:rsid w:val="005E2B81"/>
    <w:rPr>
      <w:b/>
      <w:bCs/>
    </w:rPr>
  </w:style>
  <w:style w:type="paragraph" w:styleId="Bezproreda">
    <w:name w:val="No Spacing"/>
    <w:uiPriority w:val="1"/>
    <w:qFormat/>
    <w:rsid w:val="00540B45"/>
    <w:rPr>
      <w:rFonts w:ascii="Times New Roman" w:eastAsia="Times New Roman" w:hAnsi="Times New Roman"/>
      <w:sz w:val="24"/>
      <w:szCs w:val="24"/>
      <w:lang w:val="en-GB" w:eastAsia="en-US"/>
    </w:rPr>
  </w:style>
  <w:style w:type="paragraph" w:styleId="Naslov">
    <w:name w:val="Title"/>
    <w:basedOn w:val="Normal"/>
    <w:next w:val="Normal"/>
    <w:link w:val="NaslovChar"/>
    <w:qFormat/>
    <w:rsid w:val="002A60C7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aslovChar">
    <w:name w:val="Naslov Char"/>
    <w:link w:val="Naslov"/>
    <w:rsid w:val="002A60C7"/>
    <w:rPr>
      <w:rFonts w:ascii="Cambria" w:eastAsia="Times New Roman" w:hAnsi="Cambria"/>
      <w:b/>
      <w:bCs/>
      <w:kern w:val="28"/>
      <w:sz w:val="32"/>
      <w:szCs w:val="32"/>
      <w:lang w:val="en-GB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FF241E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uiPriority w:val="99"/>
    <w:semiHidden/>
    <w:rsid w:val="00FF241E"/>
    <w:rPr>
      <w:rFonts w:ascii="Segoe UI" w:eastAsia="Times New Roman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516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63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1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6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16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9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9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7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9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36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9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6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68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7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55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76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1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5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9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89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8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24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37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0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28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6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37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3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6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55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7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3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9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7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24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54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ufbih@gmail.com" TargetMode="Externa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12" Type="http://schemas.openxmlformats.org/officeDocument/2006/relationships/theme" Target="theme/theme1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fontTable" Target="fontTable.xml" /><Relationship Id="rId5" Type="http://schemas.openxmlformats.org/officeDocument/2006/relationships/webSettings" Target="webSettings.xml" /><Relationship Id="rId10" Type="http://schemas.openxmlformats.org/officeDocument/2006/relationships/footer" Target="footer1.xml" /><Relationship Id="rId4" Type="http://schemas.openxmlformats.org/officeDocument/2006/relationships/settings" Target="settings.xml" /><Relationship Id="rId9" Type="http://schemas.openxmlformats.org/officeDocument/2006/relationships/header" Target="header1.xml" 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7.png" /><Relationship Id="rId13" Type="http://schemas.openxmlformats.org/officeDocument/2006/relationships/image" Target="media/image11.png" /><Relationship Id="rId3" Type="http://schemas.openxmlformats.org/officeDocument/2006/relationships/image" Target="media/image4.png" /><Relationship Id="rId7" Type="http://schemas.openxmlformats.org/officeDocument/2006/relationships/image" Target="media/image6.png" /><Relationship Id="rId12" Type="http://schemas.openxmlformats.org/officeDocument/2006/relationships/image" Target="https://encrypted-tbn0.gstatic.com/images?q=tbn:ANd9GcTbpDYGfqtpUjhXWL8ilxedP9NSgE9ULDbG_w&amp;usqp=CAU" TargetMode="External" /><Relationship Id="rId2" Type="http://schemas.openxmlformats.org/officeDocument/2006/relationships/image" Target="media/image3.jpeg" /><Relationship Id="rId1" Type="http://schemas.openxmlformats.org/officeDocument/2006/relationships/image" Target="media/image2.png" /><Relationship Id="rId6" Type="http://schemas.openxmlformats.org/officeDocument/2006/relationships/hyperlink" Target="http://www.sufbih.ba" TargetMode="External" /><Relationship Id="rId11" Type="http://schemas.openxmlformats.org/officeDocument/2006/relationships/image" Target="media/image10.jpeg" /><Relationship Id="rId5" Type="http://schemas.openxmlformats.org/officeDocument/2006/relationships/image" Target="media/image5.png" /><Relationship Id="rId10" Type="http://schemas.openxmlformats.org/officeDocument/2006/relationships/image" Target="media/image9.png" /><Relationship Id="rId4" Type="http://schemas.openxmlformats.org/officeDocument/2006/relationships/hyperlink" Target="mailto:sufbih@gmail.com" TargetMode="External" /><Relationship Id="rId9" Type="http://schemas.openxmlformats.org/officeDocument/2006/relationships/image" Target="media/image8.jpeg" /><Relationship Id="rId14" Type="http://schemas.openxmlformats.org/officeDocument/2006/relationships/image" Target="media/image12.png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C:\Users\sufbi\Desktop\MEMORANDUM%20SINDIKAT.dot" TargetMode="External" 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7BFD7D-5612-4043-B542-148CCCCFD773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MEMORANDUM%20SINDIKAT.dot</Template>
  <TotalTime>0</TotalTime>
  <Pages>1</Pages>
  <Words>274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1834</CharactersWithSpaces>
  <SharedDoc>false</SharedDoc>
  <HLinks>
    <vt:vector size="18" baseType="variant">
      <vt:variant>
        <vt:i4>1769532</vt:i4>
      </vt:variant>
      <vt:variant>
        <vt:i4>0</vt:i4>
      </vt:variant>
      <vt:variant>
        <vt:i4>0</vt:i4>
      </vt:variant>
      <vt:variant>
        <vt:i4>5</vt:i4>
      </vt:variant>
      <vt:variant>
        <vt:lpwstr>mailto:sufbih@gmail.com</vt:lpwstr>
      </vt:variant>
      <vt:variant>
        <vt:lpwstr/>
      </vt:variant>
      <vt:variant>
        <vt:i4>1572941</vt:i4>
      </vt:variant>
      <vt:variant>
        <vt:i4>3</vt:i4>
      </vt:variant>
      <vt:variant>
        <vt:i4>0</vt:i4>
      </vt:variant>
      <vt:variant>
        <vt:i4>5</vt:i4>
      </vt:variant>
      <vt:variant>
        <vt:lpwstr>http://www.sufbih.ba/</vt:lpwstr>
      </vt:variant>
      <vt:variant>
        <vt:lpwstr/>
      </vt:variant>
      <vt:variant>
        <vt:i4>1769532</vt:i4>
      </vt:variant>
      <vt:variant>
        <vt:i4>0</vt:i4>
      </vt:variant>
      <vt:variant>
        <vt:i4>0</vt:i4>
      </vt:variant>
      <vt:variant>
        <vt:i4>5</vt:i4>
      </vt:variant>
      <vt:variant>
        <vt:lpwstr>mailto:sufbih@gmail.com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Sufbih Sa</dc:creator>
  <cp:keywords/>
  <dc:description/>
  <cp:lastModifiedBy>Enes Sabic</cp:lastModifiedBy>
  <cp:revision>2</cp:revision>
  <cp:lastPrinted>2025-12-11T08:14:00Z</cp:lastPrinted>
  <dcterms:created xsi:type="dcterms:W3CDTF">2026-01-28T08:04:00Z</dcterms:created>
  <dcterms:modified xsi:type="dcterms:W3CDTF">2026-01-28T08:04:00Z</dcterms:modified>
</cp:coreProperties>
</file>